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8514" w14:textId="77777777" w:rsidR="00F148C0" w:rsidRDefault="004D4353" w:rsidP="004D4353">
      <w:pPr>
        <w:jc w:val="center"/>
        <w:rPr>
          <w:i/>
          <w:iCs/>
          <w:sz w:val="32"/>
          <w:szCs w:val="32"/>
          <w:u w:val="single"/>
        </w:rPr>
      </w:pPr>
      <w:r w:rsidRPr="00C012B4">
        <w:rPr>
          <w:i/>
          <w:iCs/>
          <w:sz w:val="32"/>
          <w:szCs w:val="32"/>
          <w:u w:val="single"/>
        </w:rPr>
        <w:t xml:space="preserve">Dining Among the Departed </w:t>
      </w:r>
    </w:p>
    <w:p w14:paraId="72EE3B0D" w14:textId="1C1CDA83" w:rsidR="004D4353" w:rsidRPr="00F148C0" w:rsidRDefault="004D4353" w:rsidP="00F148C0">
      <w:pPr>
        <w:jc w:val="center"/>
        <w:rPr>
          <w:i/>
          <w:iCs/>
          <w:sz w:val="32"/>
          <w:szCs w:val="32"/>
          <w:u w:val="single"/>
        </w:rPr>
      </w:pPr>
      <w:r w:rsidRPr="00C012B4">
        <w:rPr>
          <w:i/>
          <w:iCs/>
          <w:sz w:val="32"/>
          <w:szCs w:val="32"/>
          <w:u w:val="single"/>
        </w:rPr>
        <w:t>Sponsorship Form</w:t>
      </w:r>
    </w:p>
    <w:p w14:paraId="0E1F7D98" w14:textId="77777777" w:rsidR="00F148C0" w:rsidRDefault="00F148C0" w:rsidP="00F148C0">
      <w:pPr>
        <w:pStyle w:val="NoSpacing"/>
      </w:pPr>
    </w:p>
    <w:p w14:paraId="7EA2CE8E" w14:textId="4396E016" w:rsidR="00F148C0" w:rsidRDefault="00F148C0" w:rsidP="00F148C0">
      <w:pPr>
        <w:pStyle w:val="NoSpacing"/>
        <w:jc w:val="center"/>
      </w:pPr>
      <w:r>
        <w:t>June 26, 2026 from 5:30 pm – 8 pm</w:t>
      </w:r>
    </w:p>
    <w:p w14:paraId="0A62990F" w14:textId="77777777" w:rsidR="00F148C0" w:rsidRPr="00C012B4" w:rsidRDefault="00F148C0" w:rsidP="00F148C0">
      <w:pPr>
        <w:pStyle w:val="NoSpacing"/>
        <w:jc w:val="center"/>
      </w:pPr>
    </w:p>
    <w:p w14:paraId="385C68BF" w14:textId="77777777" w:rsidR="004D4353" w:rsidRPr="00C012B4" w:rsidRDefault="004D4353" w:rsidP="004D4353">
      <w:pPr>
        <w:pStyle w:val="NoSpacing"/>
        <w:jc w:val="center"/>
      </w:pPr>
      <w:r w:rsidRPr="00C012B4">
        <w:t xml:space="preserve">Please return to Erie </w:t>
      </w:r>
      <w:r>
        <w:t>Cemetery Association Foundation</w:t>
      </w:r>
    </w:p>
    <w:p w14:paraId="4C2B2726" w14:textId="77777777" w:rsidR="004D4353" w:rsidRPr="00C012B4" w:rsidRDefault="004D4353" w:rsidP="004D4353">
      <w:pPr>
        <w:pStyle w:val="NoSpacing"/>
        <w:jc w:val="center"/>
      </w:pPr>
      <w:r>
        <w:t>2116 Chestnut Street,</w:t>
      </w:r>
      <w:r w:rsidRPr="00C012B4">
        <w:t xml:space="preserve"> Erie, Pa. </w:t>
      </w:r>
      <w:r>
        <w:t>16502</w:t>
      </w:r>
      <w:r w:rsidRPr="00C012B4">
        <w:t xml:space="preserve"> by </w:t>
      </w:r>
      <w:r w:rsidRPr="00C012B4">
        <w:rPr>
          <w:b/>
          <w:i/>
        </w:rPr>
        <w:t>May 1, 202</w:t>
      </w:r>
      <w:r>
        <w:rPr>
          <w:b/>
          <w:i/>
        </w:rPr>
        <w:t>6</w:t>
      </w:r>
    </w:p>
    <w:p w14:paraId="2E89CCC0" w14:textId="77777777" w:rsidR="004D4353" w:rsidRPr="00C012B4" w:rsidRDefault="004D4353" w:rsidP="004D4353">
      <w:pPr>
        <w:spacing w:after="160" w:line="278" w:lineRule="auto"/>
      </w:pPr>
      <w:r w:rsidRPr="00C012B4">
        <w:t xml:space="preserve"> </w:t>
      </w:r>
      <w:r w:rsidRPr="00C012B4">
        <w:tab/>
        <w:t xml:space="preserve"> </w:t>
      </w:r>
    </w:p>
    <w:p w14:paraId="7780A376" w14:textId="2600C30D" w:rsidR="004D4353" w:rsidRPr="00C012B4" w:rsidRDefault="004D4353" w:rsidP="004D4353">
      <w:pPr>
        <w:spacing w:after="160" w:line="278" w:lineRule="auto"/>
      </w:pPr>
      <w:r w:rsidRPr="00C012B4">
        <w:t xml:space="preserve">I/We would like to sponsor </w:t>
      </w:r>
      <w:r>
        <w:t>Dining Among the Departed</w:t>
      </w:r>
      <w:r w:rsidR="00F148C0">
        <w:t>:</w:t>
      </w:r>
    </w:p>
    <w:p w14:paraId="1D0BCB2C" w14:textId="77777777" w:rsidR="004D4353" w:rsidRPr="00C012B4" w:rsidRDefault="004D4353" w:rsidP="004D4353">
      <w:pPr>
        <w:spacing w:after="160" w:line="278" w:lineRule="auto"/>
      </w:pPr>
      <w:r w:rsidRPr="00C012B4">
        <w:t xml:space="preserve">Sponsorship Level:   ___ </w:t>
      </w:r>
      <w:r>
        <w:t>Strong Level</w:t>
      </w:r>
      <w:r w:rsidRPr="00C012B4">
        <w:t xml:space="preserve">        $5,000         ___ </w:t>
      </w:r>
      <w:r>
        <w:t xml:space="preserve">Reed Level   </w:t>
      </w:r>
      <w:r w:rsidRPr="00C012B4">
        <w:t xml:space="preserve">  </w:t>
      </w:r>
      <w:r>
        <w:t xml:space="preserve">      </w:t>
      </w:r>
      <w:r w:rsidRPr="00C012B4">
        <w:t xml:space="preserve">$2,500       </w:t>
      </w:r>
      <w:r>
        <w:tab/>
      </w:r>
      <w:r>
        <w:tab/>
      </w:r>
      <w:r>
        <w:tab/>
      </w:r>
      <w:r>
        <w:tab/>
        <w:t xml:space="preserve">         </w:t>
      </w:r>
      <w:r w:rsidRPr="00C012B4">
        <w:t xml:space="preserve"> ___ </w:t>
      </w:r>
      <w:r>
        <w:t>Himrod Level</w:t>
      </w:r>
      <w:r w:rsidRPr="00C012B4">
        <w:t xml:space="preserve">    </w:t>
      </w:r>
      <w:r>
        <w:t xml:space="preserve">  </w:t>
      </w:r>
      <w:r w:rsidRPr="00C012B4">
        <w:t xml:space="preserve">$1,000        </w:t>
      </w:r>
      <w:r>
        <w:t xml:space="preserve"> </w:t>
      </w:r>
      <w:r w:rsidRPr="00C012B4">
        <w:t xml:space="preserve">___ </w:t>
      </w:r>
      <w:r>
        <w:t>Brewster Level</w:t>
      </w:r>
      <w:r w:rsidRPr="00C012B4">
        <w:t xml:space="preserve">    $500       </w:t>
      </w:r>
    </w:p>
    <w:p w14:paraId="687E20A3" w14:textId="77777777" w:rsidR="004D4353" w:rsidRPr="00C012B4" w:rsidRDefault="004D4353" w:rsidP="004D4353">
      <w:pPr>
        <w:pStyle w:val="NoSpacing"/>
      </w:pPr>
      <w:r w:rsidRPr="00C012B4">
        <w:t xml:space="preserve">Individual/Company Name___________________________________________________ </w:t>
      </w:r>
    </w:p>
    <w:p w14:paraId="49B6FC42" w14:textId="77777777" w:rsidR="004D4353" w:rsidRPr="00C012B4" w:rsidRDefault="004D4353" w:rsidP="004D4353">
      <w:pPr>
        <w:pStyle w:val="NoSpacing"/>
      </w:pPr>
      <w:r w:rsidRPr="00C012B4">
        <w:t xml:space="preserve">As you want it to appear              ___I wish to remain anonymous </w:t>
      </w:r>
    </w:p>
    <w:p w14:paraId="0BF85129" w14:textId="77777777" w:rsidR="004D4353" w:rsidRDefault="004D4353" w:rsidP="004D4353">
      <w:pPr>
        <w:pStyle w:val="NoSpacing"/>
      </w:pPr>
    </w:p>
    <w:p w14:paraId="504E5BEC" w14:textId="77777777" w:rsidR="004D4353" w:rsidRPr="00C012B4" w:rsidRDefault="004D4353" w:rsidP="004D4353">
      <w:pPr>
        <w:pStyle w:val="NoSpacing"/>
      </w:pPr>
      <w:r w:rsidRPr="00C012B4">
        <w:t xml:space="preserve">Company Contact </w:t>
      </w:r>
      <w:proofErr w:type="gramStart"/>
      <w:r w:rsidRPr="00C012B4">
        <w:t>Name:_</w:t>
      </w:r>
      <w:proofErr w:type="gramEnd"/>
      <w:r w:rsidRPr="00C012B4">
        <w:t xml:space="preserve">___________________________________________________ </w:t>
      </w:r>
    </w:p>
    <w:p w14:paraId="69295841" w14:textId="77777777" w:rsidR="004D4353" w:rsidRPr="00C012B4" w:rsidRDefault="004D4353" w:rsidP="004D4353">
      <w:pPr>
        <w:pStyle w:val="NoSpacing"/>
      </w:pPr>
      <w:r w:rsidRPr="00C012B4">
        <w:t xml:space="preserve"> </w:t>
      </w:r>
    </w:p>
    <w:p w14:paraId="722BA88D" w14:textId="77777777" w:rsidR="004D4353" w:rsidRPr="00C012B4" w:rsidRDefault="004D4353" w:rsidP="004D4353">
      <w:pPr>
        <w:pStyle w:val="NoSpacing"/>
      </w:pPr>
      <w:proofErr w:type="gramStart"/>
      <w:r w:rsidRPr="00C012B4">
        <w:t>Address:_</w:t>
      </w:r>
      <w:proofErr w:type="gramEnd"/>
      <w:r w:rsidRPr="00C012B4">
        <w:t xml:space="preserve">________________________________________________________________ </w:t>
      </w:r>
    </w:p>
    <w:p w14:paraId="0FEE1B7E" w14:textId="77777777" w:rsidR="004D4353" w:rsidRPr="00C012B4" w:rsidRDefault="004D4353" w:rsidP="004D4353">
      <w:pPr>
        <w:pStyle w:val="NoSpacing"/>
      </w:pPr>
      <w:r w:rsidRPr="00C012B4">
        <w:t xml:space="preserve"> </w:t>
      </w:r>
    </w:p>
    <w:p w14:paraId="3CA16466" w14:textId="77777777" w:rsidR="004D4353" w:rsidRPr="00C012B4" w:rsidRDefault="004D4353" w:rsidP="004D4353">
      <w:pPr>
        <w:pStyle w:val="NoSpacing"/>
      </w:pPr>
      <w:r w:rsidRPr="00C012B4">
        <w:t xml:space="preserve">Phone: _____________________ Email________________________________________ </w:t>
      </w:r>
    </w:p>
    <w:p w14:paraId="16957CAB" w14:textId="77777777" w:rsidR="004D4353" w:rsidRPr="00C012B4" w:rsidRDefault="004D4353" w:rsidP="004D4353">
      <w:pPr>
        <w:pStyle w:val="NoSpacing"/>
      </w:pPr>
      <w:r w:rsidRPr="00C012B4">
        <w:t xml:space="preserve"> </w:t>
      </w:r>
    </w:p>
    <w:p w14:paraId="7FDC56E7" w14:textId="77777777" w:rsidR="004D4353" w:rsidRPr="00C012B4" w:rsidRDefault="004D4353" w:rsidP="004D4353">
      <w:pPr>
        <w:pStyle w:val="NoSpacing"/>
      </w:pPr>
      <w:r w:rsidRPr="00C012B4">
        <w:t xml:space="preserve">Payment Method: </w:t>
      </w:r>
    </w:p>
    <w:p w14:paraId="42FED141" w14:textId="77777777" w:rsidR="004D4353" w:rsidRPr="00C012B4" w:rsidRDefault="004D4353" w:rsidP="004D4353">
      <w:pPr>
        <w:pStyle w:val="NoSpacing"/>
      </w:pPr>
      <w:r w:rsidRPr="00C012B4">
        <w:t xml:space="preserve"> </w:t>
      </w:r>
      <w:r w:rsidRPr="00C012B4">
        <w:tab/>
        <w:t xml:space="preserve">____ Check payable to “Erie </w:t>
      </w:r>
      <w:r>
        <w:t>Cemetery Association</w:t>
      </w:r>
      <w:r w:rsidRPr="00C012B4">
        <w:t xml:space="preserve"> Foundation” </w:t>
      </w:r>
    </w:p>
    <w:p w14:paraId="44AE95D6" w14:textId="77777777" w:rsidR="004D4353" w:rsidRPr="00C012B4" w:rsidRDefault="004D4353" w:rsidP="004D4353">
      <w:pPr>
        <w:pStyle w:val="NoSpacing"/>
      </w:pPr>
      <w:r w:rsidRPr="00C012B4">
        <w:t xml:space="preserve"> </w:t>
      </w:r>
    </w:p>
    <w:p w14:paraId="78B709CE" w14:textId="77777777" w:rsidR="004D4353" w:rsidRPr="00C012B4" w:rsidRDefault="004D4353" w:rsidP="004D4353">
      <w:pPr>
        <w:pStyle w:val="NoSpacing"/>
        <w:ind w:firstLine="720"/>
      </w:pPr>
      <w:r w:rsidRPr="00C012B4">
        <w:t xml:space="preserve">____ I will pay online at </w:t>
      </w:r>
      <w:r>
        <w:t>ECAFoundation.org</w:t>
      </w:r>
    </w:p>
    <w:p w14:paraId="21002697" w14:textId="77777777" w:rsidR="004D4353" w:rsidRPr="00C012B4" w:rsidRDefault="004D4353" w:rsidP="004D4353">
      <w:pPr>
        <w:pStyle w:val="NoSpacing"/>
      </w:pPr>
      <w:r w:rsidRPr="00C012B4">
        <w:t xml:space="preserve">            </w:t>
      </w:r>
    </w:p>
    <w:p w14:paraId="1DD520FC" w14:textId="77777777" w:rsidR="004D4353" w:rsidRPr="00C012B4" w:rsidRDefault="004D4353" w:rsidP="004D4353">
      <w:pPr>
        <w:pStyle w:val="NoSpacing"/>
      </w:pPr>
      <w:r w:rsidRPr="00C012B4">
        <w:t xml:space="preserve">              ____ Please invoice me </w:t>
      </w:r>
    </w:p>
    <w:p w14:paraId="145F2AE2" w14:textId="77777777" w:rsidR="004D4353" w:rsidRPr="00C012B4" w:rsidRDefault="004D4353" w:rsidP="004D4353">
      <w:pPr>
        <w:spacing w:after="160" w:line="278" w:lineRule="auto"/>
      </w:pPr>
      <w:r w:rsidRPr="00C012B4">
        <w:t xml:space="preserve"> </w:t>
      </w:r>
    </w:p>
    <w:p w14:paraId="21FCD095" w14:textId="77777777" w:rsidR="004D4353" w:rsidRPr="00C012B4" w:rsidRDefault="004D4353" w:rsidP="004D4353">
      <w:pPr>
        <w:spacing w:after="160" w:line="278" w:lineRule="auto"/>
      </w:pPr>
      <w:proofErr w:type="gramStart"/>
      <w:r w:rsidRPr="00C012B4">
        <w:t>Signature:_</w:t>
      </w:r>
      <w:proofErr w:type="gramEnd"/>
      <w:r w:rsidRPr="00C012B4">
        <w:t xml:space="preserve">______________________________________    </w:t>
      </w:r>
      <w:proofErr w:type="gramStart"/>
      <w:r w:rsidRPr="00C012B4">
        <w:t>Date:_</w:t>
      </w:r>
      <w:proofErr w:type="gramEnd"/>
      <w:r w:rsidRPr="00C012B4">
        <w:t xml:space="preserve">_________________ </w:t>
      </w:r>
    </w:p>
    <w:p w14:paraId="31F66474" w14:textId="77777777" w:rsidR="004D4353" w:rsidRDefault="004D4353" w:rsidP="004D4353"/>
    <w:p w14:paraId="54787574" w14:textId="77777777" w:rsidR="004D4353" w:rsidRDefault="004D4353" w:rsidP="004D4353">
      <w:r w:rsidRPr="00C012B4">
        <w:t xml:space="preserve">Please check with your employer to see if this donation qualifies for a matching gift. </w:t>
      </w:r>
    </w:p>
    <w:p w14:paraId="00B07AA8" w14:textId="03969557" w:rsidR="004D4353" w:rsidRPr="00F148C0" w:rsidRDefault="004D4353" w:rsidP="005F384D">
      <w:r w:rsidRPr="00C012B4">
        <w:rPr>
          <w:i/>
        </w:rPr>
        <w:t>Have questions?</w:t>
      </w:r>
      <w:r w:rsidRPr="00C012B4">
        <w:t xml:space="preserve">   </w:t>
      </w:r>
      <w:r>
        <w:t xml:space="preserve">John </w:t>
      </w:r>
      <w:proofErr w:type="gramStart"/>
      <w:r>
        <w:t>Collins  814</w:t>
      </w:r>
      <w:proofErr w:type="gramEnd"/>
      <w:r>
        <w:t>-528-8738</w:t>
      </w:r>
      <w:r w:rsidRPr="00C012B4">
        <w:t xml:space="preserve">        </w:t>
      </w:r>
      <w:r>
        <w:t xml:space="preserve">Char </w:t>
      </w:r>
      <w:proofErr w:type="gramStart"/>
      <w:r>
        <w:t>Mashyna  814</w:t>
      </w:r>
      <w:proofErr w:type="gramEnd"/>
      <w:r>
        <w:t>-881-1210</w:t>
      </w:r>
      <w:r w:rsidRPr="00C012B4">
        <w:t xml:space="preserve">  </w:t>
      </w:r>
    </w:p>
    <w:sectPr w:rsidR="004D4353" w:rsidRPr="00F148C0" w:rsidSect="00610412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2628" w:right="1440" w:bottom="2799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28DAD" w14:textId="77777777" w:rsidR="004627F6" w:rsidRDefault="004627F6" w:rsidP="00B74244">
      <w:r>
        <w:separator/>
      </w:r>
    </w:p>
  </w:endnote>
  <w:endnote w:type="continuationSeparator" w:id="0">
    <w:p w14:paraId="53A91F28" w14:textId="77777777" w:rsidR="004627F6" w:rsidRDefault="004627F6" w:rsidP="00B7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1423" w14:textId="77777777" w:rsidR="002C55E5" w:rsidRDefault="002C55E5" w:rsidP="001E5106">
    <w:pPr>
      <w:pStyle w:val="Footer"/>
      <w:ind w:left="-900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369CCA3" wp14:editId="6CDC84EB">
          <wp:simplePos x="0" y="0"/>
          <wp:positionH relativeFrom="page">
            <wp:posOffset>309245</wp:posOffset>
          </wp:positionH>
          <wp:positionV relativeFrom="page">
            <wp:posOffset>8539370</wp:posOffset>
          </wp:positionV>
          <wp:extent cx="7086600" cy="117348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C3904" w14:textId="77777777" w:rsidR="004627F6" w:rsidRDefault="004627F6" w:rsidP="00B74244">
      <w:r>
        <w:separator/>
      </w:r>
    </w:p>
  </w:footnote>
  <w:footnote w:type="continuationSeparator" w:id="0">
    <w:p w14:paraId="19433688" w14:textId="77777777" w:rsidR="004627F6" w:rsidRDefault="004627F6" w:rsidP="00B74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A6DC6" w14:textId="77777777" w:rsidR="00B74244" w:rsidRDefault="004627F6">
    <w:pPr>
      <w:pStyle w:val="Header"/>
    </w:pPr>
    <w:r>
      <w:rPr>
        <w:noProof/>
      </w:rPr>
      <w:pict w14:anchorId="79DE3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39" o:spid="_x0000_s1027" type="#_x0000_t75" alt="" style="position:absolute;margin-left:0;margin-top:0;width:2325pt;height:303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CAF Letterhead-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218F8" w14:textId="77777777" w:rsidR="00B74244" w:rsidRDefault="001E5106" w:rsidP="001E5106">
    <w:pPr>
      <w:pStyle w:val="Header"/>
      <w:ind w:left="2970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D381D52" wp14:editId="4CC9C50E">
          <wp:simplePos x="0" y="0"/>
          <wp:positionH relativeFrom="page">
            <wp:posOffset>2797810</wp:posOffset>
          </wp:positionH>
          <wp:positionV relativeFrom="page">
            <wp:posOffset>457200</wp:posOffset>
          </wp:positionV>
          <wp:extent cx="1911096" cy="804672"/>
          <wp:effectExtent l="0" t="0" r="0" b="0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096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7F6">
      <w:rPr>
        <w:noProof/>
      </w:rPr>
      <w:pict w14:anchorId="739983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40" o:spid="_x0000_s1026" type="#_x0000_t75" alt="" style="position:absolute;left:0;text-align:left;margin-left:0;margin-top:0;width:2325pt;height:303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ECAF Letterhead-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FBD4D" w14:textId="77777777" w:rsidR="00B74244" w:rsidRDefault="004627F6">
    <w:pPr>
      <w:pStyle w:val="Header"/>
    </w:pPr>
    <w:r>
      <w:rPr>
        <w:noProof/>
      </w:rPr>
      <w:pict w14:anchorId="62E42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38" o:spid="_x0000_s1025" type="#_x0000_t75" alt="" style="position:absolute;margin-left:0;margin-top:0;width:2325pt;height:303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CAF Letterhead-a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C0"/>
    <w:rsid w:val="0009076F"/>
    <w:rsid w:val="001E5106"/>
    <w:rsid w:val="002A235D"/>
    <w:rsid w:val="002C55E5"/>
    <w:rsid w:val="00416514"/>
    <w:rsid w:val="004627F6"/>
    <w:rsid w:val="004C26F5"/>
    <w:rsid w:val="004D4353"/>
    <w:rsid w:val="005819CF"/>
    <w:rsid w:val="005F384D"/>
    <w:rsid w:val="00610412"/>
    <w:rsid w:val="00760E6B"/>
    <w:rsid w:val="007A6708"/>
    <w:rsid w:val="00944ADE"/>
    <w:rsid w:val="00A125E1"/>
    <w:rsid w:val="00A654E7"/>
    <w:rsid w:val="00AD6852"/>
    <w:rsid w:val="00AF6815"/>
    <w:rsid w:val="00B74244"/>
    <w:rsid w:val="00C230C4"/>
    <w:rsid w:val="00D2439E"/>
    <w:rsid w:val="00D25D45"/>
    <w:rsid w:val="00ED307F"/>
    <w:rsid w:val="00F148C0"/>
    <w:rsid w:val="00FB1FB8"/>
    <w:rsid w:val="00FE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AE8F"/>
  <w15:chartTrackingRefBased/>
  <w15:docId w15:val="{7795145E-B679-47CC-B919-2F4C9B02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6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2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244"/>
  </w:style>
  <w:style w:type="paragraph" w:styleId="Footer">
    <w:name w:val="footer"/>
    <w:basedOn w:val="Normal"/>
    <w:link w:val="FooterChar"/>
    <w:uiPriority w:val="99"/>
    <w:unhideWhenUsed/>
    <w:rsid w:val="00B742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244"/>
  </w:style>
  <w:style w:type="character" w:customStyle="1" w:styleId="Heading1Char">
    <w:name w:val="Heading 1 Char"/>
    <w:basedOn w:val="DefaultParagraphFont"/>
    <w:link w:val="Heading1"/>
    <w:uiPriority w:val="9"/>
    <w:rsid w:val="004C26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4D4353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m\OneDrive\Documents\ECA%20Fdn\Dining%20Among%20the%20Departed\Sponsorship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Sponsorship form.dotx</Template>
  <TotalTime>3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Mashyna</dc:creator>
  <cp:keywords/>
  <dc:description/>
  <cp:lastModifiedBy>Char Mashyna</cp:lastModifiedBy>
  <cp:revision>1</cp:revision>
  <cp:lastPrinted>2022-05-17T19:05:00Z</cp:lastPrinted>
  <dcterms:created xsi:type="dcterms:W3CDTF">2026-03-09T17:08:00Z</dcterms:created>
  <dcterms:modified xsi:type="dcterms:W3CDTF">2026-03-09T17:11:00Z</dcterms:modified>
</cp:coreProperties>
</file>